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A1" w:rsidRPr="00513249" w:rsidRDefault="00CE7DA1" w:rsidP="006113F9">
      <w:pPr>
        <w:ind w:right="-283"/>
        <w:outlineLvl w:val="0"/>
        <w:rPr>
          <w:b/>
        </w:rPr>
      </w:pPr>
      <w:r>
        <w:rPr>
          <w:b/>
        </w:rPr>
        <w:t xml:space="preserve">                             </w:t>
      </w:r>
      <w:r>
        <w:rPr>
          <w:b/>
          <w:lang w:val="ru-RU"/>
        </w:rPr>
        <w:t>6</w:t>
      </w:r>
      <w:r w:rsidRPr="00513249">
        <w:rPr>
          <w:b/>
        </w:rPr>
        <w:t xml:space="preserve">-й клас. </w:t>
      </w:r>
      <w:r>
        <w:rPr>
          <w:b/>
        </w:rPr>
        <w:t>Ознаки подільності на 2, 3, 4, 5, 9, 10.</w:t>
      </w:r>
    </w:p>
    <w:p w:rsidR="00CE7DA1" w:rsidRDefault="00CE7DA1" w:rsidP="00D87CDF">
      <w:pPr>
        <w:pStyle w:val="ListParagraph"/>
        <w:rPr>
          <w:i/>
        </w:rPr>
      </w:pPr>
      <w:r w:rsidRPr="006625BC">
        <w:rPr>
          <w:i/>
        </w:rPr>
        <w:t xml:space="preserve">Натуральне число ділиться </w:t>
      </w:r>
      <w:r w:rsidRPr="006625BC">
        <w:rPr>
          <w:b/>
          <w:i/>
        </w:rPr>
        <w:t>на 10</w:t>
      </w:r>
      <w:r w:rsidRPr="006625BC">
        <w:rPr>
          <w:i/>
        </w:rPr>
        <w:t xml:space="preserve"> тоді й лише тоді, коли його остання цифра — нуль.</w:t>
      </w:r>
      <w:r w:rsidRPr="006625BC">
        <w:rPr>
          <w:i/>
        </w:rPr>
        <w:br/>
        <w:t xml:space="preserve">Натуральне число ділиться </w:t>
      </w:r>
      <w:r w:rsidRPr="006625BC">
        <w:rPr>
          <w:b/>
          <w:i/>
        </w:rPr>
        <w:t>на 5</w:t>
      </w:r>
      <w:r w:rsidRPr="006625BC">
        <w:rPr>
          <w:i/>
        </w:rPr>
        <w:t xml:space="preserve"> тоді й лише тоді, коли його остання цифра дорівнює нулю або п’яти.</w:t>
      </w:r>
    </w:p>
    <w:p w:rsidR="00CE7DA1" w:rsidRPr="002A6B13" w:rsidRDefault="00CE7DA1" w:rsidP="00D87CDF">
      <w:pPr>
        <w:pStyle w:val="ListParagraph"/>
        <w:rPr>
          <w:i/>
          <w:sz w:val="8"/>
          <w:szCs w:val="8"/>
        </w:rPr>
      </w:pPr>
    </w:p>
    <w:p w:rsidR="00CE7DA1" w:rsidRDefault="00CE7DA1" w:rsidP="00A85E59">
      <w:pPr>
        <w:pStyle w:val="ListParagraph"/>
        <w:numPr>
          <w:ilvl w:val="0"/>
          <w:numId w:val="1"/>
        </w:numPr>
      </w:pPr>
      <w:r>
        <w:t>Чи ділиться число 11 · 21 · 31 · 41 · 51 – 1 на 10?</w:t>
      </w:r>
    </w:p>
    <w:p w:rsidR="00CE7DA1" w:rsidRDefault="00CE7DA1" w:rsidP="00607DCB">
      <w:pPr>
        <w:pStyle w:val="ListParagraph"/>
        <w:numPr>
          <w:ilvl w:val="0"/>
          <w:numId w:val="1"/>
        </w:numPr>
      </w:pPr>
      <w:r>
        <w:t>Знайдіть усі натуральні числа, які вп’ятеро більші за свою останню цифру.</w:t>
      </w:r>
    </w:p>
    <w:p w:rsidR="00CE7DA1" w:rsidRPr="00607DCB" w:rsidRDefault="00CE7DA1" w:rsidP="00607DCB">
      <w:pPr>
        <w:pStyle w:val="ListParagraph"/>
        <w:numPr>
          <w:ilvl w:val="0"/>
          <w:numId w:val="1"/>
        </w:numPr>
      </w:pPr>
      <w:r>
        <w:t>Чи може число 3021</w:t>
      </w:r>
      <w:r w:rsidRPr="00607DCB">
        <w:rPr>
          <w:vertAlign w:val="superscript"/>
        </w:rPr>
        <w:t>379</w:t>
      </w:r>
      <w:r>
        <w:t> + 4 бути простим?</w:t>
      </w:r>
    </w:p>
    <w:p w:rsidR="00CE7DA1" w:rsidRDefault="00CE7DA1" w:rsidP="0097323D">
      <w:pPr>
        <w:pStyle w:val="ListParagraph"/>
        <w:rPr>
          <w:i/>
        </w:rPr>
      </w:pPr>
      <w:r>
        <w:br/>
      </w:r>
      <w:r w:rsidRPr="006625BC">
        <w:rPr>
          <w:i/>
        </w:rPr>
        <w:t xml:space="preserve">Натуральне число ділиться </w:t>
      </w:r>
      <w:r w:rsidRPr="006625BC">
        <w:rPr>
          <w:b/>
          <w:i/>
        </w:rPr>
        <w:t>на 3</w:t>
      </w:r>
      <w:r w:rsidRPr="006625BC">
        <w:rPr>
          <w:i/>
        </w:rPr>
        <w:t xml:space="preserve"> тоді й лише тоді, коли сума його цифр ділиться на 3.</w:t>
      </w:r>
      <w:r w:rsidRPr="006625BC">
        <w:rPr>
          <w:i/>
        </w:rPr>
        <w:br/>
        <w:t xml:space="preserve">Натуральне число ділиться </w:t>
      </w:r>
      <w:r w:rsidRPr="006625BC">
        <w:rPr>
          <w:b/>
          <w:i/>
        </w:rPr>
        <w:t>на 9</w:t>
      </w:r>
      <w:r w:rsidRPr="006625BC">
        <w:rPr>
          <w:i/>
        </w:rPr>
        <w:t xml:space="preserve"> тоді й лише тоді, коли сума його цифр ділиться на 9.</w:t>
      </w:r>
    </w:p>
    <w:p w:rsidR="00CE7DA1" w:rsidRPr="002A6B13" w:rsidRDefault="00CE7DA1" w:rsidP="0097323D">
      <w:pPr>
        <w:pStyle w:val="ListParagraph"/>
        <w:rPr>
          <w:i/>
          <w:sz w:val="8"/>
          <w:szCs w:val="8"/>
        </w:rPr>
      </w:pPr>
    </w:p>
    <w:p w:rsidR="00CE7DA1" w:rsidRDefault="00CE7DA1" w:rsidP="0097323D">
      <w:pPr>
        <w:pStyle w:val="ListParagraph"/>
        <w:numPr>
          <w:ilvl w:val="0"/>
          <w:numId w:val="1"/>
        </w:numPr>
      </w:pPr>
      <w:r>
        <w:t>Чи ділиться число 1234567890 на 9?</w:t>
      </w:r>
    </w:p>
    <w:p w:rsidR="00CE7DA1" w:rsidRDefault="00CE7DA1" w:rsidP="00F03C0C">
      <w:pPr>
        <w:pStyle w:val="ListParagraph"/>
        <w:numPr>
          <w:ilvl w:val="0"/>
          <w:numId w:val="1"/>
        </w:numPr>
      </w:pPr>
      <w:r>
        <w:t>А чи ділиться число 10</w:t>
      </w:r>
      <w:r w:rsidRPr="004B6432">
        <w:rPr>
          <w:vertAlign w:val="superscript"/>
        </w:rPr>
        <w:t>2011</w:t>
      </w:r>
      <w:r>
        <w:t> + 1 на 3?</w:t>
      </w:r>
    </w:p>
    <w:p w:rsidR="00CE7DA1" w:rsidRDefault="00CE7DA1" w:rsidP="0097323D">
      <w:pPr>
        <w:pStyle w:val="ListParagraph"/>
        <w:numPr>
          <w:ilvl w:val="0"/>
          <w:numId w:val="1"/>
        </w:numPr>
      </w:pPr>
      <w:r>
        <w:t xml:space="preserve">Відомо, що натуральне число </w:t>
      </w:r>
      <w:r w:rsidRPr="001F2EE8">
        <w:rPr>
          <w:i/>
          <w:lang w:val="en-US"/>
        </w:rPr>
        <w:t>n</w:t>
      </w:r>
      <w:r w:rsidRPr="001F2EE8">
        <w:rPr>
          <w:lang w:val="ru-RU"/>
        </w:rPr>
        <w:t xml:space="preserve"> </w:t>
      </w:r>
      <w:r>
        <w:t xml:space="preserve">утричі більше від суми своїх цифр. Доведіть, що </w:t>
      </w:r>
      <w:r w:rsidRPr="001F2EE8">
        <w:rPr>
          <w:i/>
          <w:lang w:val="en-US"/>
        </w:rPr>
        <w:t>n</w:t>
      </w:r>
      <w:r>
        <w:t xml:space="preserve"> ділиться на 27.</w:t>
      </w:r>
    </w:p>
    <w:p w:rsidR="00CE7DA1" w:rsidRDefault="00CE7DA1" w:rsidP="0054659F">
      <w:pPr>
        <w:pStyle w:val="ListParagraph"/>
        <w:rPr>
          <w:i/>
        </w:rPr>
      </w:pPr>
    </w:p>
    <w:p w:rsidR="00CE7DA1" w:rsidRDefault="00CE7DA1" w:rsidP="0054659F">
      <w:pPr>
        <w:pStyle w:val="ListParagraph"/>
        <w:rPr>
          <w:i/>
        </w:rPr>
      </w:pPr>
      <w:r w:rsidRPr="006625BC">
        <w:rPr>
          <w:i/>
        </w:rPr>
        <w:t xml:space="preserve">Натуральне число ділиться </w:t>
      </w:r>
      <w:r w:rsidRPr="006625BC">
        <w:rPr>
          <w:b/>
          <w:i/>
        </w:rPr>
        <w:t>на 2</w:t>
      </w:r>
      <w:r w:rsidRPr="006625BC">
        <w:rPr>
          <w:i/>
        </w:rPr>
        <w:t xml:space="preserve"> тоді й лише тоді, коли його остання цифра парна.</w:t>
      </w:r>
      <w:r w:rsidRPr="006625BC">
        <w:rPr>
          <w:i/>
        </w:rPr>
        <w:br/>
        <w:t xml:space="preserve">Натуральне число ділиться </w:t>
      </w:r>
      <w:r w:rsidRPr="006625BC">
        <w:rPr>
          <w:b/>
          <w:i/>
        </w:rPr>
        <w:t>на 4</w:t>
      </w:r>
      <w:r w:rsidRPr="006625BC">
        <w:rPr>
          <w:i/>
        </w:rPr>
        <w:t xml:space="preserve"> тоді й лише тоді, коли дві його останні цифри утворюють число, що ділиться на 4.</w:t>
      </w:r>
    </w:p>
    <w:p w:rsidR="00CE7DA1" w:rsidRPr="002A6B13" w:rsidRDefault="00CE7DA1" w:rsidP="0054659F">
      <w:pPr>
        <w:pStyle w:val="ListParagraph"/>
        <w:rPr>
          <w:i/>
          <w:sz w:val="8"/>
          <w:szCs w:val="8"/>
        </w:rPr>
      </w:pPr>
    </w:p>
    <w:p w:rsidR="00CE7DA1" w:rsidRDefault="00CE7DA1" w:rsidP="0054659F">
      <w:pPr>
        <w:pStyle w:val="ListParagraph"/>
        <w:numPr>
          <w:ilvl w:val="0"/>
          <w:numId w:val="1"/>
        </w:numPr>
      </w:pPr>
      <w:r>
        <w:t>Чи може число, складене тільки з трійок, ділитися на число, складене лише з двійок?</w:t>
      </w:r>
    </w:p>
    <w:p w:rsidR="00CE7DA1" w:rsidRDefault="00CE7DA1" w:rsidP="0054659F">
      <w:pPr>
        <w:pStyle w:val="ListParagraph"/>
        <w:numPr>
          <w:ilvl w:val="0"/>
          <w:numId w:val="1"/>
        </w:numPr>
      </w:pPr>
      <w:r>
        <w:t xml:space="preserve">На дошці виписали поспіль, без пробілів, усі парні числа від 12 до 34. Утворилося число </w:t>
      </w:r>
      <w:r w:rsidRPr="0097323D">
        <w:t>121416182022242628303234</w:t>
      </w:r>
      <w:r>
        <w:t>. Чи ділиться воно на 24?</w:t>
      </w:r>
    </w:p>
    <w:p w:rsidR="00CE7DA1" w:rsidRDefault="00CE7DA1" w:rsidP="0054659F">
      <w:pPr>
        <w:pStyle w:val="ListParagraph"/>
        <w:numPr>
          <w:ilvl w:val="0"/>
          <w:numId w:val="1"/>
        </w:numPr>
      </w:pPr>
      <w:r>
        <w:t>А чи ділиться на 12 число 734618520?</w:t>
      </w:r>
    </w:p>
    <w:p w:rsidR="00CE7DA1" w:rsidRPr="003B0062" w:rsidRDefault="00CE7DA1" w:rsidP="00C8688D"/>
    <w:p w:rsidR="00CE7DA1" w:rsidRPr="00275C4D" w:rsidRDefault="00CE7DA1" w:rsidP="006113F9">
      <w:pPr>
        <w:outlineLvl w:val="0"/>
        <w:rPr>
          <w:b/>
          <w:lang w:val="ru-RU"/>
        </w:rPr>
      </w:pPr>
      <w:r w:rsidRPr="009520AE">
        <w:rPr>
          <w:b/>
        </w:rPr>
        <w:t>Д</w:t>
      </w:r>
      <w:r>
        <w:rPr>
          <w:b/>
        </w:rPr>
        <w:t>одаткові задачі</w:t>
      </w:r>
    </w:p>
    <w:p w:rsidR="00CE7DA1" w:rsidRPr="000B4C15" w:rsidRDefault="00CE7DA1" w:rsidP="00F21616">
      <w:pPr>
        <w:pStyle w:val="ListParagraph"/>
        <w:numPr>
          <w:ilvl w:val="0"/>
          <w:numId w:val="9"/>
        </w:numPr>
        <w:rPr>
          <w:lang w:val="ru-RU"/>
        </w:rPr>
      </w:pPr>
      <w:r>
        <w:rPr>
          <w:lang w:val="ru-RU"/>
        </w:rPr>
        <w:t xml:space="preserve">Нехай </w:t>
      </w:r>
      <w:r w:rsidRPr="005255D4">
        <w:rPr>
          <w:i/>
          <w:lang w:val="en-US"/>
        </w:rPr>
        <w:t>p</w:t>
      </w:r>
      <w:r w:rsidRPr="004D38BC">
        <w:rPr>
          <w:lang w:val="ru-RU"/>
        </w:rPr>
        <w:t xml:space="preserve"> — </w:t>
      </w:r>
      <w:r>
        <w:t xml:space="preserve">просте число, відмінне від 2 та 5. Довести, що </w:t>
      </w:r>
      <w:r w:rsidRPr="004D38BC">
        <w:rPr>
          <w:i/>
          <w:lang w:val="en-US"/>
        </w:rPr>
        <w:t>p</w:t>
      </w:r>
      <w:r w:rsidRPr="004D38BC">
        <w:rPr>
          <w:vertAlign w:val="superscript"/>
          <w:lang w:val="ru-RU"/>
        </w:rPr>
        <w:t>4</w:t>
      </w:r>
      <w:r>
        <w:t> – </w:t>
      </w:r>
      <w:r w:rsidRPr="004D38BC">
        <w:rPr>
          <w:lang w:val="ru-RU"/>
        </w:rPr>
        <w:t>1</w:t>
      </w:r>
      <w:r>
        <w:t xml:space="preserve"> ділиться на 10.</w:t>
      </w:r>
    </w:p>
    <w:p w:rsidR="00CE7DA1" w:rsidRDefault="00CE7DA1" w:rsidP="00C16028">
      <w:pPr>
        <w:pStyle w:val="ListParagraph"/>
        <w:numPr>
          <w:ilvl w:val="0"/>
          <w:numId w:val="9"/>
        </w:numPr>
      </w:pPr>
      <w:r>
        <w:t>Чи може число, складене тільки з двійок, ділитися на число, складене лише з трійок?</w:t>
      </w:r>
    </w:p>
    <w:p w:rsidR="00CE7DA1" w:rsidRPr="00C16028" w:rsidRDefault="00CE7DA1" w:rsidP="00C16028">
      <w:pPr>
        <w:pStyle w:val="ListParagraph"/>
        <w:numPr>
          <w:ilvl w:val="0"/>
          <w:numId w:val="9"/>
        </w:numPr>
      </w:pPr>
      <w:r>
        <w:t xml:space="preserve">Відомо, що </w:t>
      </w:r>
      <w:r w:rsidRPr="00EB1EDF">
        <w:t>35!</w:t>
      </w:r>
      <w:r>
        <w:t> = 1 · 2 · 3 · … · 34 · 35  </w:t>
      </w:r>
      <w:r w:rsidRPr="00EB1EDF">
        <w:t>=</w:t>
      </w:r>
      <w:r>
        <w:t> </w:t>
      </w:r>
      <w:r w:rsidRPr="00EB1EDF">
        <w:t>10333147966386144929*66651337523200000000</w:t>
      </w:r>
      <w:r>
        <w:t>. Знайдіть цифру, яка має стояти на місці зірочки.</w:t>
      </w:r>
    </w:p>
    <w:p w:rsidR="00CE7DA1" w:rsidRPr="005F1DC7" w:rsidRDefault="00CE7DA1" w:rsidP="00F21616">
      <w:pPr>
        <w:pStyle w:val="ListParagraph"/>
        <w:numPr>
          <w:ilvl w:val="0"/>
          <w:numId w:val="9"/>
        </w:numPr>
        <w:rPr>
          <w:lang w:val="ru-RU"/>
        </w:rPr>
      </w:pPr>
      <w:r>
        <w:t>Припишіть до числа 10 зліва та справа по одній цифрі так, щоб отримане число ділилося на 12.</w:t>
      </w:r>
    </w:p>
    <w:p w:rsidR="00CE7DA1" w:rsidRPr="00BC121C" w:rsidRDefault="00CE7DA1" w:rsidP="00072BEF">
      <w:pPr>
        <w:pStyle w:val="ListParagraph"/>
        <w:numPr>
          <w:ilvl w:val="0"/>
          <w:numId w:val="9"/>
        </w:numPr>
        <w:rPr>
          <w:lang w:val="ru-RU"/>
        </w:rPr>
      </w:pPr>
      <w:r>
        <w:t>Код до сейфа — семицифрове число, що складається з двійок та трійок, причому двійок у коді більше, ніж трійок. Відомо також, що код ділиться і на 3, і на 4. Назвіть цей код.</w:t>
      </w:r>
    </w:p>
    <w:sectPr w:rsidR="00CE7DA1" w:rsidRPr="00BC121C" w:rsidSect="00D654A9">
      <w:pgSz w:w="11906" w:h="16838"/>
      <w:pgMar w:top="850" w:right="1274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DA1" w:rsidRDefault="00CE7DA1" w:rsidP="00853AF4">
      <w:pPr>
        <w:spacing w:after="0" w:line="240" w:lineRule="auto"/>
      </w:pPr>
      <w:r>
        <w:separator/>
      </w:r>
    </w:p>
  </w:endnote>
  <w:endnote w:type="continuationSeparator" w:id="0">
    <w:p w:rsidR="00CE7DA1" w:rsidRDefault="00CE7DA1" w:rsidP="00853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DA1" w:rsidRDefault="00CE7DA1" w:rsidP="00853AF4">
      <w:pPr>
        <w:spacing w:after="0" w:line="240" w:lineRule="auto"/>
      </w:pPr>
      <w:r>
        <w:separator/>
      </w:r>
    </w:p>
  </w:footnote>
  <w:footnote w:type="continuationSeparator" w:id="0">
    <w:p w:rsidR="00CE7DA1" w:rsidRDefault="00CE7DA1" w:rsidP="00853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93976"/>
    <w:multiLevelType w:val="hybridMultilevel"/>
    <w:tmpl w:val="435EF26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A76C5"/>
    <w:multiLevelType w:val="hybridMultilevel"/>
    <w:tmpl w:val="C85AA7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1F2C44"/>
    <w:multiLevelType w:val="hybridMultilevel"/>
    <w:tmpl w:val="D556E842"/>
    <w:lvl w:ilvl="0" w:tplc="AA5E61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356B61"/>
    <w:multiLevelType w:val="hybridMultilevel"/>
    <w:tmpl w:val="C85AA7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92D5481"/>
    <w:multiLevelType w:val="hybridMultilevel"/>
    <w:tmpl w:val="C85AA7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7C1FA4"/>
    <w:multiLevelType w:val="hybridMultilevel"/>
    <w:tmpl w:val="C85AA7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99F3B73"/>
    <w:multiLevelType w:val="hybridMultilevel"/>
    <w:tmpl w:val="EBE42F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BD64B16"/>
    <w:multiLevelType w:val="hybridMultilevel"/>
    <w:tmpl w:val="B42C7C7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EAA0BBE"/>
    <w:multiLevelType w:val="hybridMultilevel"/>
    <w:tmpl w:val="C85AA7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54A9"/>
    <w:rsid w:val="000058CF"/>
    <w:rsid w:val="0000647C"/>
    <w:rsid w:val="00012BC9"/>
    <w:rsid w:val="00013080"/>
    <w:rsid w:val="00013535"/>
    <w:rsid w:val="00021CD7"/>
    <w:rsid w:val="00022CB3"/>
    <w:rsid w:val="00026850"/>
    <w:rsid w:val="00026EEC"/>
    <w:rsid w:val="00036B28"/>
    <w:rsid w:val="00043711"/>
    <w:rsid w:val="00053EB4"/>
    <w:rsid w:val="00056C9E"/>
    <w:rsid w:val="000574B9"/>
    <w:rsid w:val="00063EDF"/>
    <w:rsid w:val="000717CB"/>
    <w:rsid w:val="00072BEF"/>
    <w:rsid w:val="00074673"/>
    <w:rsid w:val="000807EC"/>
    <w:rsid w:val="00081629"/>
    <w:rsid w:val="00086DC2"/>
    <w:rsid w:val="0009096A"/>
    <w:rsid w:val="00091067"/>
    <w:rsid w:val="000918D4"/>
    <w:rsid w:val="00091F07"/>
    <w:rsid w:val="00093EF5"/>
    <w:rsid w:val="00095493"/>
    <w:rsid w:val="00095AFC"/>
    <w:rsid w:val="000A243B"/>
    <w:rsid w:val="000A618C"/>
    <w:rsid w:val="000A77FD"/>
    <w:rsid w:val="000B0649"/>
    <w:rsid w:val="000B4C15"/>
    <w:rsid w:val="000C1365"/>
    <w:rsid w:val="000C1A6D"/>
    <w:rsid w:val="000C6DD9"/>
    <w:rsid w:val="000D1C18"/>
    <w:rsid w:val="000D309E"/>
    <w:rsid w:val="000D4AD3"/>
    <w:rsid w:val="000D7880"/>
    <w:rsid w:val="000E4BE2"/>
    <w:rsid w:val="000F0DA2"/>
    <w:rsid w:val="000F15C6"/>
    <w:rsid w:val="000F4F6E"/>
    <w:rsid w:val="000F52A1"/>
    <w:rsid w:val="000F720D"/>
    <w:rsid w:val="000F7BA0"/>
    <w:rsid w:val="000F7CFC"/>
    <w:rsid w:val="001075B7"/>
    <w:rsid w:val="00113073"/>
    <w:rsid w:val="00115A80"/>
    <w:rsid w:val="001160FB"/>
    <w:rsid w:val="001164CC"/>
    <w:rsid w:val="001259A7"/>
    <w:rsid w:val="001261A8"/>
    <w:rsid w:val="001312C6"/>
    <w:rsid w:val="00137D9A"/>
    <w:rsid w:val="00140A8B"/>
    <w:rsid w:val="00143C19"/>
    <w:rsid w:val="0014502B"/>
    <w:rsid w:val="001452C6"/>
    <w:rsid w:val="00161477"/>
    <w:rsid w:val="00165C28"/>
    <w:rsid w:val="001661E6"/>
    <w:rsid w:val="00170353"/>
    <w:rsid w:val="00170AC9"/>
    <w:rsid w:val="00171ADA"/>
    <w:rsid w:val="00175E6E"/>
    <w:rsid w:val="00182658"/>
    <w:rsid w:val="00185E73"/>
    <w:rsid w:val="00187AA4"/>
    <w:rsid w:val="001902A5"/>
    <w:rsid w:val="00192165"/>
    <w:rsid w:val="001968CC"/>
    <w:rsid w:val="001B11A0"/>
    <w:rsid w:val="001B67B4"/>
    <w:rsid w:val="001B75B6"/>
    <w:rsid w:val="001B79A4"/>
    <w:rsid w:val="001C0630"/>
    <w:rsid w:val="001C2B5D"/>
    <w:rsid w:val="001C3BA4"/>
    <w:rsid w:val="001D226C"/>
    <w:rsid w:val="001D29EA"/>
    <w:rsid w:val="001D39A3"/>
    <w:rsid w:val="001D3AD9"/>
    <w:rsid w:val="001E2C4D"/>
    <w:rsid w:val="001F2EE8"/>
    <w:rsid w:val="001F372E"/>
    <w:rsid w:val="001F5049"/>
    <w:rsid w:val="001F6E2B"/>
    <w:rsid w:val="00201AFB"/>
    <w:rsid w:val="002102D4"/>
    <w:rsid w:val="00216A08"/>
    <w:rsid w:val="002172A9"/>
    <w:rsid w:val="0022099C"/>
    <w:rsid w:val="00221D0C"/>
    <w:rsid w:val="00222B84"/>
    <w:rsid w:val="00223292"/>
    <w:rsid w:val="002235F3"/>
    <w:rsid w:val="00223EAE"/>
    <w:rsid w:val="002265C4"/>
    <w:rsid w:val="0023191D"/>
    <w:rsid w:val="00231A55"/>
    <w:rsid w:val="00241503"/>
    <w:rsid w:val="002450E3"/>
    <w:rsid w:val="00247A8C"/>
    <w:rsid w:val="00247CB0"/>
    <w:rsid w:val="002507F1"/>
    <w:rsid w:val="00251214"/>
    <w:rsid w:val="00252B56"/>
    <w:rsid w:val="002541E4"/>
    <w:rsid w:val="00257DE7"/>
    <w:rsid w:val="00260F18"/>
    <w:rsid w:val="00262891"/>
    <w:rsid w:val="00262E7D"/>
    <w:rsid w:val="002641E3"/>
    <w:rsid w:val="00266978"/>
    <w:rsid w:val="00266D20"/>
    <w:rsid w:val="00266EE0"/>
    <w:rsid w:val="00267C6B"/>
    <w:rsid w:val="00270698"/>
    <w:rsid w:val="00273F0E"/>
    <w:rsid w:val="00274E08"/>
    <w:rsid w:val="00275355"/>
    <w:rsid w:val="00275C4D"/>
    <w:rsid w:val="00276215"/>
    <w:rsid w:val="00276AC6"/>
    <w:rsid w:val="00276F0D"/>
    <w:rsid w:val="00280B6F"/>
    <w:rsid w:val="0028447E"/>
    <w:rsid w:val="00287B10"/>
    <w:rsid w:val="00292B10"/>
    <w:rsid w:val="00293091"/>
    <w:rsid w:val="00293A6F"/>
    <w:rsid w:val="00293E78"/>
    <w:rsid w:val="00294B0B"/>
    <w:rsid w:val="0029550C"/>
    <w:rsid w:val="00296E99"/>
    <w:rsid w:val="00297C94"/>
    <w:rsid w:val="002A073B"/>
    <w:rsid w:val="002A3E2C"/>
    <w:rsid w:val="002A6307"/>
    <w:rsid w:val="002A6B13"/>
    <w:rsid w:val="002A7774"/>
    <w:rsid w:val="002B4719"/>
    <w:rsid w:val="002B5494"/>
    <w:rsid w:val="002C1E68"/>
    <w:rsid w:val="002C2CDB"/>
    <w:rsid w:val="002C4863"/>
    <w:rsid w:val="002C5950"/>
    <w:rsid w:val="002C6183"/>
    <w:rsid w:val="002C6EE8"/>
    <w:rsid w:val="002D15A2"/>
    <w:rsid w:val="002D35AC"/>
    <w:rsid w:val="002D35AE"/>
    <w:rsid w:val="002D45E1"/>
    <w:rsid w:val="002D752F"/>
    <w:rsid w:val="002E278E"/>
    <w:rsid w:val="002E68AB"/>
    <w:rsid w:val="002E75BB"/>
    <w:rsid w:val="002F3A79"/>
    <w:rsid w:val="002F5B9B"/>
    <w:rsid w:val="002F7A6E"/>
    <w:rsid w:val="00301150"/>
    <w:rsid w:val="00314692"/>
    <w:rsid w:val="00315334"/>
    <w:rsid w:val="0032197E"/>
    <w:rsid w:val="00323931"/>
    <w:rsid w:val="003244CE"/>
    <w:rsid w:val="00330146"/>
    <w:rsid w:val="0033197B"/>
    <w:rsid w:val="003352E2"/>
    <w:rsid w:val="00335C1F"/>
    <w:rsid w:val="00336DE0"/>
    <w:rsid w:val="0034309E"/>
    <w:rsid w:val="003451B9"/>
    <w:rsid w:val="00346DF5"/>
    <w:rsid w:val="00355145"/>
    <w:rsid w:val="0035746D"/>
    <w:rsid w:val="00360CBF"/>
    <w:rsid w:val="0036488E"/>
    <w:rsid w:val="0036688B"/>
    <w:rsid w:val="003707F4"/>
    <w:rsid w:val="003719AE"/>
    <w:rsid w:val="003729E4"/>
    <w:rsid w:val="00372B29"/>
    <w:rsid w:val="00377948"/>
    <w:rsid w:val="003801B0"/>
    <w:rsid w:val="00385BED"/>
    <w:rsid w:val="00390322"/>
    <w:rsid w:val="00390752"/>
    <w:rsid w:val="00391E0E"/>
    <w:rsid w:val="003973BD"/>
    <w:rsid w:val="003A0130"/>
    <w:rsid w:val="003A3B82"/>
    <w:rsid w:val="003A3E56"/>
    <w:rsid w:val="003A570B"/>
    <w:rsid w:val="003A5892"/>
    <w:rsid w:val="003A711E"/>
    <w:rsid w:val="003B0062"/>
    <w:rsid w:val="003B28DF"/>
    <w:rsid w:val="003B2F4C"/>
    <w:rsid w:val="003B412B"/>
    <w:rsid w:val="003B5E7B"/>
    <w:rsid w:val="003B6492"/>
    <w:rsid w:val="003C01F8"/>
    <w:rsid w:val="003C26A2"/>
    <w:rsid w:val="003C3850"/>
    <w:rsid w:val="003C3B4B"/>
    <w:rsid w:val="003C4233"/>
    <w:rsid w:val="003C516B"/>
    <w:rsid w:val="003C5A74"/>
    <w:rsid w:val="003C625A"/>
    <w:rsid w:val="003C65EC"/>
    <w:rsid w:val="003D17FF"/>
    <w:rsid w:val="003D1AC4"/>
    <w:rsid w:val="003D69FF"/>
    <w:rsid w:val="003D7491"/>
    <w:rsid w:val="003E3B5B"/>
    <w:rsid w:val="003E7773"/>
    <w:rsid w:val="003F150B"/>
    <w:rsid w:val="003F153D"/>
    <w:rsid w:val="003F16FE"/>
    <w:rsid w:val="003F3D29"/>
    <w:rsid w:val="00403AA9"/>
    <w:rsid w:val="00403CCA"/>
    <w:rsid w:val="00410970"/>
    <w:rsid w:val="00410A05"/>
    <w:rsid w:val="00411B3E"/>
    <w:rsid w:val="00416A40"/>
    <w:rsid w:val="00426A4E"/>
    <w:rsid w:val="004313D0"/>
    <w:rsid w:val="00431C11"/>
    <w:rsid w:val="004323DD"/>
    <w:rsid w:val="00432DC2"/>
    <w:rsid w:val="00433597"/>
    <w:rsid w:val="00433870"/>
    <w:rsid w:val="00434B4A"/>
    <w:rsid w:val="004402D8"/>
    <w:rsid w:val="00440AF2"/>
    <w:rsid w:val="00441114"/>
    <w:rsid w:val="004446EC"/>
    <w:rsid w:val="004453EF"/>
    <w:rsid w:val="004506B2"/>
    <w:rsid w:val="004534E2"/>
    <w:rsid w:val="0045598B"/>
    <w:rsid w:val="00461A4D"/>
    <w:rsid w:val="00462D14"/>
    <w:rsid w:val="0046434D"/>
    <w:rsid w:val="0047095D"/>
    <w:rsid w:val="004733CC"/>
    <w:rsid w:val="004749F9"/>
    <w:rsid w:val="0047567B"/>
    <w:rsid w:val="00475BBC"/>
    <w:rsid w:val="00476BCD"/>
    <w:rsid w:val="0047726C"/>
    <w:rsid w:val="0047782D"/>
    <w:rsid w:val="00480E5D"/>
    <w:rsid w:val="00481191"/>
    <w:rsid w:val="0048553B"/>
    <w:rsid w:val="00485EEB"/>
    <w:rsid w:val="004863EC"/>
    <w:rsid w:val="00487D0D"/>
    <w:rsid w:val="00493285"/>
    <w:rsid w:val="004955E3"/>
    <w:rsid w:val="004964C1"/>
    <w:rsid w:val="00497FB1"/>
    <w:rsid w:val="004A0762"/>
    <w:rsid w:val="004A27C0"/>
    <w:rsid w:val="004A4958"/>
    <w:rsid w:val="004A4B0F"/>
    <w:rsid w:val="004B0014"/>
    <w:rsid w:val="004B31CE"/>
    <w:rsid w:val="004B3DF6"/>
    <w:rsid w:val="004B6432"/>
    <w:rsid w:val="004C11A0"/>
    <w:rsid w:val="004C1AF6"/>
    <w:rsid w:val="004C43BF"/>
    <w:rsid w:val="004C562C"/>
    <w:rsid w:val="004D2789"/>
    <w:rsid w:val="004D2E99"/>
    <w:rsid w:val="004D38BC"/>
    <w:rsid w:val="004D4083"/>
    <w:rsid w:val="004D5082"/>
    <w:rsid w:val="004E176A"/>
    <w:rsid w:val="004E182F"/>
    <w:rsid w:val="004E6DB2"/>
    <w:rsid w:val="004F2396"/>
    <w:rsid w:val="004F42CE"/>
    <w:rsid w:val="005003E0"/>
    <w:rsid w:val="00505AC5"/>
    <w:rsid w:val="00510BA8"/>
    <w:rsid w:val="0051322D"/>
    <w:rsid w:val="00513249"/>
    <w:rsid w:val="00517206"/>
    <w:rsid w:val="0052173F"/>
    <w:rsid w:val="00521FB8"/>
    <w:rsid w:val="0052399F"/>
    <w:rsid w:val="005255D4"/>
    <w:rsid w:val="00531BD7"/>
    <w:rsid w:val="00532CF9"/>
    <w:rsid w:val="00536A09"/>
    <w:rsid w:val="005427B6"/>
    <w:rsid w:val="005454E3"/>
    <w:rsid w:val="0054659F"/>
    <w:rsid w:val="00546F66"/>
    <w:rsid w:val="00547127"/>
    <w:rsid w:val="00547E4B"/>
    <w:rsid w:val="00550106"/>
    <w:rsid w:val="005541D5"/>
    <w:rsid w:val="00555BB3"/>
    <w:rsid w:val="00555D13"/>
    <w:rsid w:val="00556BB8"/>
    <w:rsid w:val="00565AB3"/>
    <w:rsid w:val="00574CC3"/>
    <w:rsid w:val="005764BE"/>
    <w:rsid w:val="00576523"/>
    <w:rsid w:val="00591BD2"/>
    <w:rsid w:val="0059529B"/>
    <w:rsid w:val="00597629"/>
    <w:rsid w:val="005A304D"/>
    <w:rsid w:val="005A3B55"/>
    <w:rsid w:val="005A61CD"/>
    <w:rsid w:val="005B341A"/>
    <w:rsid w:val="005B46DE"/>
    <w:rsid w:val="005B5AEC"/>
    <w:rsid w:val="005B78A3"/>
    <w:rsid w:val="005D2F2A"/>
    <w:rsid w:val="005E226A"/>
    <w:rsid w:val="005E2563"/>
    <w:rsid w:val="005E28CE"/>
    <w:rsid w:val="005E405C"/>
    <w:rsid w:val="005E4FB9"/>
    <w:rsid w:val="005F1D39"/>
    <w:rsid w:val="005F1DC7"/>
    <w:rsid w:val="005F6B3A"/>
    <w:rsid w:val="005F78BD"/>
    <w:rsid w:val="005F7C95"/>
    <w:rsid w:val="006011A0"/>
    <w:rsid w:val="0060574E"/>
    <w:rsid w:val="00605A2C"/>
    <w:rsid w:val="00607DCB"/>
    <w:rsid w:val="006113F9"/>
    <w:rsid w:val="00612095"/>
    <w:rsid w:val="00617E65"/>
    <w:rsid w:val="006215CF"/>
    <w:rsid w:val="00623A4F"/>
    <w:rsid w:val="00624B91"/>
    <w:rsid w:val="00626BEF"/>
    <w:rsid w:val="00632676"/>
    <w:rsid w:val="0063418C"/>
    <w:rsid w:val="00636BDB"/>
    <w:rsid w:val="00636E01"/>
    <w:rsid w:val="00640632"/>
    <w:rsid w:val="006430C6"/>
    <w:rsid w:val="00644228"/>
    <w:rsid w:val="00661E05"/>
    <w:rsid w:val="00661F0C"/>
    <w:rsid w:val="006625BC"/>
    <w:rsid w:val="0066321E"/>
    <w:rsid w:val="0066699D"/>
    <w:rsid w:val="00672149"/>
    <w:rsid w:val="006721F3"/>
    <w:rsid w:val="00676104"/>
    <w:rsid w:val="00676566"/>
    <w:rsid w:val="00681F51"/>
    <w:rsid w:val="0068328B"/>
    <w:rsid w:val="00685129"/>
    <w:rsid w:val="00685319"/>
    <w:rsid w:val="00685E7A"/>
    <w:rsid w:val="00690266"/>
    <w:rsid w:val="00690573"/>
    <w:rsid w:val="00695123"/>
    <w:rsid w:val="006A1613"/>
    <w:rsid w:val="006A280B"/>
    <w:rsid w:val="006A3E45"/>
    <w:rsid w:val="006A4DC8"/>
    <w:rsid w:val="006A5DF3"/>
    <w:rsid w:val="006B2B1A"/>
    <w:rsid w:val="006B2C1D"/>
    <w:rsid w:val="006B2F07"/>
    <w:rsid w:val="006B6431"/>
    <w:rsid w:val="006D2D45"/>
    <w:rsid w:val="006D5720"/>
    <w:rsid w:val="006D5D5E"/>
    <w:rsid w:val="006D72E9"/>
    <w:rsid w:val="006E0EF8"/>
    <w:rsid w:val="006E1170"/>
    <w:rsid w:val="006E384E"/>
    <w:rsid w:val="006E4A15"/>
    <w:rsid w:val="006E58F5"/>
    <w:rsid w:val="006E7DA5"/>
    <w:rsid w:val="006F1617"/>
    <w:rsid w:val="007013F1"/>
    <w:rsid w:val="00703834"/>
    <w:rsid w:val="0071300D"/>
    <w:rsid w:val="007155EA"/>
    <w:rsid w:val="00716D5F"/>
    <w:rsid w:val="00717C50"/>
    <w:rsid w:val="007210A9"/>
    <w:rsid w:val="00722AD3"/>
    <w:rsid w:val="00722DA0"/>
    <w:rsid w:val="00724A08"/>
    <w:rsid w:val="0073165F"/>
    <w:rsid w:val="00744D57"/>
    <w:rsid w:val="00745AA5"/>
    <w:rsid w:val="00751F25"/>
    <w:rsid w:val="007524CF"/>
    <w:rsid w:val="00752DB5"/>
    <w:rsid w:val="0075667C"/>
    <w:rsid w:val="0075702A"/>
    <w:rsid w:val="00762183"/>
    <w:rsid w:val="00763F4F"/>
    <w:rsid w:val="007649F6"/>
    <w:rsid w:val="00767731"/>
    <w:rsid w:val="0077390F"/>
    <w:rsid w:val="00782AF2"/>
    <w:rsid w:val="007838D3"/>
    <w:rsid w:val="00784A55"/>
    <w:rsid w:val="00786476"/>
    <w:rsid w:val="0079358B"/>
    <w:rsid w:val="00794034"/>
    <w:rsid w:val="00794435"/>
    <w:rsid w:val="007A21B2"/>
    <w:rsid w:val="007A2BBC"/>
    <w:rsid w:val="007A3AB2"/>
    <w:rsid w:val="007A402F"/>
    <w:rsid w:val="007A7E6F"/>
    <w:rsid w:val="007A7FD9"/>
    <w:rsid w:val="007B01DC"/>
    <w:rsid w:val="007B1D99"/>
    <w:rsid w:val="007B29CF"/>
    <w:rsid w:val="007B2FDA"/>
    <w:rsid w:val="007B440A"/>
    <w:rsid w:val="007B4A70"/>
    <w:rsid w:val="007C12CF"/>
    <w:rsid w:val="007C52C6"/>
    <w:rsid w:val="007C6637"/>
    <w:rsid w:val="007C7CC9"/>
    <w:rsid w:val="007D0DB6"/>
    <w:rsid w:val="007D21E7"/>
    <w:rsid w:val="007D3C6A"/>
    <w:rsid w:val="007D6D8A"/>
    <w:rsid w:val="007E382D"/>
    <w:rsid w:val="007E3A2A"/>
    <w:rsid w:val="007E4AD4"/>
    <w:rsid w:val="007E6836"/>
    <w:rsid w:val="007E711B"/>
    <w:rsid w:val="007F04AC"/>
    <w:rsid w:val="007F0579"/>
    <w:rsid w:val="007F0D16"/>
    <w:rsid w:val="007F2278"/>
    <w:rsid w:val="007F2E03"/>
    <w:rsid w:val="007F4B8D"/>
    <w:rsid w:val="007F6E3F"/>
    <w:rsid w:val="007F6EC0"/>
    <w:rsid w:val="00806A25"/>
    <w:rsid w:val="00807D4F"/>
    <w:rsid w:val="008109DA"/>
    <w:rsid w:val="00811C55"/>
    <w:rsid w:val="00812565"/>
    <w:rsid w:val="00812A1F"/>
    <w:rsid w:val="00813485"/>
    <w:rsid w:val="00820166"/>
    <w:rsid w:val="00822B1D"/>
    <w:rsid w:val="00827FB8"/>
    <w:rsid w:val="008322CB"/>
    <w:rsid w:val="00832512"/>
    <w:rsid w:val="00832F7D"/>
    <w:rsid w:val="008331AD"/>
    <w:rsid w:val="00834A62"/>
    <w:rsid w:val="00837C20"/>
    <w:rsid w:val="00837EBB"/>
    <w:rsid w:val="008414FB"/>
    <w:rsid w:val="00844D6D"/>
    <w:rsid w:val="00845933"/>
    <w:rsid w:val="0085059A"/>
    <w:rsid w:val="00853AF4"/>
    <w:rsid w:val="008572CF"/>
    <w:rsid w:val="0086089B"/>
    <w:rsid w:val="00862C10"/>
    <w:rsid w:val="008644CE"/>
    <w:rsid w:val="00864B57"/>
    <w:rsid w:val="008666BF"/>
    <w:rsid w:val="00867517"/>
    <w:rsid w:val="0087051E"/>
    <w:rsid w:val="008728D0"/>
    <w:rsid w:val="00872DE6"/>
    <w:rsid w:val="008734E1"/>
    <w:rsid w:val="00876527"/>
    <w:rsid w:val="00877259"/>
    <w:rsid w:val="00877CD7"/>
    <w:rsid w:val="00880775"/>
    <w:rsid w:val="00880CE5"/>
    <w:rsid w:val="00882A8D"/>
    <w:rsid w:val="0088450A"/>
    <w:rsid w:val="00887DD7"/>
    <w:rsid w:val="00890C96"/>
    <w:rsid w:val="00895880"/>
    <w:rsid w:val="008A062D"/>
    <w:rsid w:val="008A40A1"/>
    <w:rsid w:val="008A50BD"/>
    <w:rsid w:val="008A7AC4"/>
    <w:rsid w:val="008B1023"/>
    <w:rsid w:val="008B3181"/>
    <w:rsid w:val="008C3B1C"/>
    <w:rsid w:val="008C5B98"/>
    <w:rsid w:val="008C6991"/>
    <w:rsid w:val="008D0190"/>
    <w:rsid w:val="008D459F"/>
    <w:rsid w:val="008D501C"/>
    <w:rsid w:val="008E310A"/>
    <w:rsid w:val="008E50E5"/>
    <w:rsid w:val="008E76DE"/>
    <w:rsid w:val="008F68E9"/>
    <w:rsid w:val="008F7788"/>
    <w:rsid w:val="009030FF"/>
    <w:rsid w:val="00912001"/>
    <w:rsid w:val="00914B10"/>
    <w:rsid w:val="00914E54"/>
    <w:rsid w:val="00917440"/>
    <w:rsid w:val="00917FC9"/>
    <w:rsid w:val="009253CF"/>
    <w:rsid w:val="00925651"/>
    <w:rsid w:val="00925F50"/>
    <w:rsid w:val="009272A7"/>
    <w:rsid w:val="00930600"/>
    <w:rsid w:val="00931133"/>
    <w:rsid w:val="00931737"/>
    <w:rsid w:val="00935563"/>
    <w:rsid w:val="009422B3"/>
    <w:rsid w:val="0094323B"/>
    <w:rsid w:val="00943D1F"/>
    <w:rsid w:val="00950217"/>
    <w:rsid w:val="0095144C"/>
    <w:rsid w:val="009520AE"/>
    <w:rsid w:val="0095216F"/>
    <w:rsid w:val="00952440"/>
    <w:rsid w:val="009541C8"/>
    <w:rsid w:val="00954415"/>
    <w:rsid w:val="009551A0"/>
    <w:rsid w:val="009569DE"/>
    <w:rsid w:val="00957B60"/>
    <w:rsid w:val="00961470"/>
    <w:rsid w:val="00964BC7"/>
    <w:rsid w:val="00967AB7"/>
    <w:rsid w:val="0097323D"/>
    <w:rsid w:val="0097335B"/>
    <w:rsid w:val="009736B6"/>
    <w:rsid w:val="00976F6B"/>
    <w:rsid w:val="0098013D"/>
    <w:rsid w:val="00985169"/>
    <w:rsid w:val="009857A2"/>
    <w:rsid w:val="0098589B"/>
    <w:rsid w:val="0098710B"/>
    <w:rsid w:val="0098730C"/>
    <w:rsid w:val="0099361E"/>
    <w:rsid w:val="00995949"/>
    <w:rsid w:val="009A0EA5"/>
    <w:rsid w:val="009A0FAC"/>
    <w:rsid w:val="009A30B2"/>
    <w:rsid w:val="009B2935"/>
    <w:rsid w:val="009B4277"/>
    <w:rsid w:val="009C1AE5"/>
    <w:rsid w:val="009D1902"/>
    <w:rsid w:val="009D4AB7"/>
    <w:rsid w:val="009D4DC4"/>
    <w:rsid w:val="009D4E6D"/>
    <w:rsid w:val="009D5E7D"/>
    <w:rsid w:val="009E2222"/>
    <w:rsid w:val="009E3427"/>
    <w:rsid w:val="009E4435"/>
    <w:rsid w:val="009E5287"/>
    <w:rsid w:val="009E6CF1"/>
    <w:rsid w:val="009E75C1"/>
    <w:rsid w:val="009F2E30"/>
    <w:rsid w:val="009F4529"/>
    <w:rsid w:val="009F4D26"/>
    <w:rsid w:val="00A02E76"/>
    <w:rsid w:val="00A02EB9"/>
    <w:rsid w:val="00A03AD4"/>
    <w:rsid w:val="00A03D1B"/>
    <w:rsid w:val="00A05404"/>
    <w:rsid w:val="00A06738"/>
    <w:rsid w:val="00A07969"/>
    <w:rsid w:val="00A154AB"/>
    <w:rsid w:val="00A2452A"/>
    <w:rsid w:val="00A26002"/>
    <w:rsid w:val="00A262E8"/>
    <w:rsid w:val="00A33774"/>
    <w:rsid w:val="00A359E1"/>
    <w:rsid w:val="00A41C56"/>
    <w:rsid w:val="00A42345"/>
    <w:rsid w:val="00A44C16"/>
    <w:rsid w:val="00A44C4B"/>
    <w:rsid w:val="00A45287"/>
    <w:rsid w:val="00A509CB"/>
    <w:rsid w:val="00A51A26"/>
    <w:rsid w:val="00A53683"/>
    <w:rsid w:val="00A547FB"/>
    <w:rsid w:val="00A55FDE"/>
    <w:rsid w:val="00A5735C"/>
    <w:rsid w:val="00A60AA9"/>
    <w:rsid w:val="00A6450C"/>
    <w:rsid w:val="00A64572"/>
    <w:rsid w:val="00A73A7A"/>
    <w:rsid w:val="00A750F6"/>
    <w:rsid w:val="00A7638E"/>
    <w:rsid w:val="00A76701"/>
    <w:rsid w:val="00A80FCC"/>
    <w:rsid w:val="00A81BBC"/>
    <w:rsid w:val="00A81D14"/>
    <w:rsid w:val="00A83212"/>
    <w:rsid w:val="00A839AF"/>
    <w:rsid w:val="00A85E59"/>
    <w:rsid w:val="00A867A9"/>
    <w:rsid w:val="00A86D97"/>
    <w:rsid w:val="00A86E1D"/>
    <w:rsid w:val="00A9052F"/>
    <w:rsid w:val="00A9147D"/>
    <w:rsid w:val="00A9245C"/>
    <w:rsid w:val="00A9306E"/>
    <w:rsid w:val="00A931D2"/>
    <w:rsid w:val="00A97733"/>
    <w:rsid w:val="00AA554D"/>
    <w:rsid w:val="00AA5A32"/>
    <w:rsid w:val="00AA5BB5"/>
    <w:rsid w:val="00AA5D3F"/>
    <w:rsid w:val="00AA7788"/>
    <w:rsid w:val="00AA7DDB"/>
    <w:rsid w:val="00AB012F"/>
    <w:rsid w:val="00AB2502"/>
    <w:rsid w:val="00AB43B2"/>
    <w:rsid w:val="00AB4FCF"/>
    <w:rsid w:val="00AB54DB"/>
    <w:rsid w:val="00AC183E"/>
    <w:rsid w:val="00AC39A7"/>
    <w:rsid w:val="00AC79F1"/>
    <w:rsid w:val="00AD6B9B"/>
    <w:rsid w:val="00AE13A2"/>
    <w:rsid w:val="00AF0522"/>
    <w:rsid w:val="00AF07E5"/>
    <w:rsid w:val="00AF359D"/>
    <w:rsid w:val="00B028F1"/>
    <w:rsid w:val="00B06C28"/>
    <w:rsid w:val="00B073A9"/>
    <w:rsid w:val="00B10FAF"/>
    <w:rsid w:val="00B145C3"/>
    <w:rsid w:val="00B1519D"/>
    <w:rsid w:val="00B15DA0"/>
    <w:rsid w:val="00B1612C"/>
    <w:rsid w:val="00B16319"/>
    <w:rsid w:val="00B22ED7"/>
    <w:rsid w:val="00B267A8"/>
    <w:rsid w:val="00B26D4A"/>
    <w:rsid w:val="00B33293"/>
    <w:rsid w:val="00B36F02"/>
    <w:rsid w:val="00B371EC"/>
    <w:rsid w:val="00B419EE"/>
    <w:rsid w:val="00B44485"/>
    <w:rsid w:val="00B51512"/>
    <w:rsid w:val="00B53C0D"/>
    <w:rsid w:val="00B54963"/>
    <w:rsid w:val="00B55D79"/>
    <w:rsid w:val="00B61A56"/>
    <w:rsid w:val="00B62889"/>
    <w:rsid w:val="00B65D18"/>
    <w:rsid w:val="00B668AA"/>
    <w:rsid w:val="00B70A4B"/>
    <w:rsid w:val="00B72B21"/>
    <w:rsid w:val="00B74A54"/>
    <w:rsid w:val="00B7667C"/>
    <w:rsid w:val="00B77F2A"/>
    <w:rsid w:val="00B81602"/>
    <w:rsid w:val="00B84C00"/>
    <w:rsid w:val="00B90107"/>
    <w:rsid w:val="00B93192"/>
    <w:rsid w:val="00B94686"/>
    <w:rsid w:val="00B96B00"/>
    <w:rsid w:val="00B96E3D"/>
    <w:rsid w:val="00BA184A"/>
    <w:rsid w:val="00BB04B2"/>
    <w:rsid w:val="00BB0524"/>
    <w:rsid w:val="00BB0B6C"/>
    <w:rsid w:val="00BB3606"/>
    <w:rsid w:val="00BB4477"/>
    <w:rsid w:val="00BB61DF"/>
    <w:rsid w:val="00BC121C"/>
    <w:rsid w:val="00BC357E"/>
    <w:rsid w:val="00BC73A1"/>
    <w:rsid w:val="00BC753C"/>
    <w:rsid w:val="00BD1C73"/>
    <w:rsid w:val="00BD25B9"/>
    <w:rsid w:val="00BD3810"/>
    <w:rsid w:val="00BD45F3"/>
    <w:rsid w:val="00BE367C"/>
    <w:rsid w:val="00BE377B"/>
    <w:rsid w:val="00BE6BDE"/>
    <w:rsid w:val="00BF01EC"/>
    <w:rsid w:val="00BF14B7"/>
    <w:rsid w:val="00BF358F"/>
    <w:rsid w:val="00C1011E"/>
    <w:rsid w:val="00C10C62"/>
    <w:rsid w:val="00C1245E"/>
    <w:rsid w:val="00C1323A"/>
    <w:rsid w:val="00C13A0D"/>
    <w:rsid w:val="00C16028"/>
    <w:rsid w:val="00C16B44"/>
    <w:rsid w:val="00C211DE"/>
    <w:rsid w:val="00C2341D"/>
    <w:rsid w:val="00C24EAC"/>
    <w:rsid w:val="00C2649B"/>
    <w:rsid w:val="00C304DD"/>
    <w:rsid w:val="00C337FD"/>
    <w:rsid w:val="00C34DD4"/>
    <w:rsid w:val="00C379EA"/>
    <w:rsid w:val="00C4167A"/>
    <w:rsid w:val="00C41915"/>
    <w:rsid w:val="00C43A61"/>
    <w:rsid w:val="00C45C29"/>
    <w:rsid w:val="00C47125"/>
    <w:rsid w:val="00C55AF2"/>
    <w:rsid w:val="00C5633C"/>
    <w:rsid w:val="00C56A3B"/>
    <w:rsid w:val="00C57297"/>
    <w:rsid w:val="00C57402"/>
    <w:rsid w:val="00C621BC"/>
    <w:rsid w:val="00C652F0"/>
    <w:rsid w:val="00C66A3B"/>
    <w:rsid w:val="00C66BE0"/>
    <w:rsid w:val="00C71A3B"/>
    <w:rsid w:val="00C770CE"/>
    <w:rsid w:val="00C82C0C"/>
    <w:rsid w:val="00C8688D"/>
    <w:rsid w:val="00C903FE"/>
    <w:rsid w:val="00C94E03"/>
    <w:rsid w:val="00C95EC6"/>
    <w:rsid w:val="00CA34E7"/>
    <w:rsid w:val="00CA3F13"/>
    <w:rsid w:val="00CA542B"/>
    <w:rsid w:val="00CA5A88"/>
    <w:rsid w:val="00CA5DBC"/>
    <w:rsid w:val="00CB0E40"/>
    <w:rsid w:val="00CB1B8C"/>
    <w:rsid w:val="00CB7AAB"/>
    <w:rsid w:val="00CC2682"/>
    <w:rsid w:val="00CC554B"/>
    <w:rsid w:val="00CD0854"/>
    <w:rsid w:val="00CD3297"/>
    <w:rsid w:val="00CD3925"/>
    <w:rsid w:val="00CD3FB7"/>
    <w:rsid w:val="00CE1992"/>
    <w:rsid w:val="00CE2072"/>
    <w:rsid w:val="00CE373E"/>
    <w:rsid w:val="00CE4CD4"/>
    <w:rsid w:val="00CE59C5"/>
    <w:rsid w:val="00CE7AB6"/>
    <w:rsid w:val="00CE7DA1"/>
    <w:rsid w:val="00CF1BEA"/>
    <w:rsid w:val="00CF3290"/>
    <w:rsid w:val="00CF3AF0"/>
    <w:rsid w:val="00D044CD"/>
    <w:rsid w:val="00D04D1B"/>
    <w:rsid w:val="00D06EEF"/>
    <w:rsid w:val="00D1066E"/>
    <w:rsid w:val="00D11196"/>
    <w:rsid w:val="00D128AE"/>
    <w:rsid w:val="00D128F5"/>
    <w:rsid w:val="00D14F2E"/>
    <w:rsid w:val="00D17BFC"/>
    <w:rsid w:val="00D204EB"/>
    <w:rsid w:val="00D20A1B"/>
    <w:rsid w:val="00D24F4F"/>
    <w:rsid w:val="00D2676B"/>
    <w:rsid w:val="00D33A98"/>
    <w:rsid w:val="00D344A9"/>
    <w:rsid w:val="00D364A9"/>
    <w:rsid w:val="00D370B7"/>
    <w:rsid w:val="00D43ADB"/>
    <w:rsid w:val="00D43D66"/>
    <w:rsid w:val="00D454AD"/>
    <w:rsid w:val="00D4641A"/>
    <w:rsid w:val="00D50DB0"/>
    <w:rsid w:val="00D50FB6"/>
    <w:rsid w:val="00D514BC"/>
    <w:rsid w:val="00D5164D"/>
    <w:rsid w:val="00D52FB8"/>
    <w:rsid w:val="00D5760B"/>
    <w:rsid w:val="00D615A8"/>
    <w:rsid w:val="00D61899"/>
    <w:rsid w:val="00D654A9"/>
    <w:rsid w:val="00D73442"/>
    <w:rsid w:val="00D75948"/>
    <w:rsid w:val="00D7628A"/>
    <w:rsid w:val="00D80D4E"/>
    <w:rsid w:val="00D83F5F"/>
    <w:rsid w:val="00D84090"/>
    <w:rsid w:val="00D87823"/>
    <w:rsid w:val="00D87CDF"/>
    <w:rsid w:val="00D90CE6"/>
    <w:rsid w:val="00D94C57"/>
    <w:rsid w:val="00D97DF0"/>
    <w:rsid w:val="00DA6675"/>
    <w:rsid w:val="00DA6B06"/>
    <w:rsid w:val="00DB5313"/>
    <w:rsid w:val="00DB67C3"/>
    <w:rsid w:val="00DC05D9"/>
    <w:rsid w:val="00DC1D13"/>
    <w:rsid w:val="00DC1EB6"/>
    <w:rsid w:val="00DC5F32"/>
    <w:rsid w:val="00DC71E1"/>
    <w:rsid w:val="00DC7504"/>
    <w:rsid w:val="00DD0512"/>
    <w:rsid w:val="00DD146A"/>
    <w:rsid w:val="00DD73FB"/>
    <w:rsid w:val="00DE365E"/>
    <w:rsid w:val="00DE39F8"/>
    <w:rsid w:val="00DE5EA9"/>
    <w:rsid w:val="00DF1B3B"/>
    <w:rsid w:val="00DF2475"/>
    <w:rsid w:val="00DF4EE1"/>
    <w:rsid w:val="00DF645D"/>
    <w:rsid w:val="00E02C51"/>
    <w:rsid w:val="00E02D89"/>
    <w:rsid w:val="00E03132"/>
    <w:rsid w:val="00E03D85"/>
    <w:rsid w:val="00E120F4"/>
    <w:rsid w:val="00E13761"/>
    <w:rsid w:val="00E21C8E"/>
    <w:rsid w:val="00E26D25"/>
    <w:rsid w:val="00E3368E"/>
    <w:rsid w:val="00E34BD0"/>
    <w:rsid w:val="00E37A3A"/>
    <w:rsid w:val="00E4326C"/>
    <w:rsid w:val="00E46D4A"/>
    <w:rsid w:val="00E47479"/>
    <w:rsid w:val="00E50A80"/>
    <w:rsid w:val="00E549C2"/>
    <w:rsid w:val="00E55E0E"/>
    <w:rsid w:val="00E564FB"/>
    <w:rsid w:val="00E56F59"/>
    <w:rsid w:val="00E6265F"/>
    <w:rsid w:val="00E6494D"/>
    <w:rsid w:val="00E65ADC"/>
    <w:rsid w:val="00E67508"/>
    <w:rsid w:val="00E71D8D"/>
    <w:rsid w:val="00E731B9"/>
    <w:rsid w:val="00E77AFA"/>
    <w:rsid w:val="00E81710"/>
    <w:rsid w:val="00E82872"/>
    <w:rsid w:val="00E82BD7"/>
    <w:rsid w:val="00E83CFD"/>
    <w:rsid w:val="00E844AD"/>
    <w:rsid w:val="00E852D5"/>
    <w:rsid w:val="00E91F52"/>
    <w:rsid w:val="00E9358D"/>
    <w:rsid w:val="00E9618D"/>
    <w:rsid w:val="00EA0A2A"/>
    <w:rsid w:val="00EB1EDF"/>
    <w:rsid w:val="00EB3735"/>
    <w:rsid w:val="00EB50F7"/>
    <w:rsid w:val="00EB5821"/>
    <w:rsid w:val="00EB5E39"/>
    <w:rsid w:val="00EB7C7A"/>
    <w:rsid w:val="00EC16B7"/>
    <w:rsid w:val="00EC3147"/>
    <w:rsid w:val="00EC7989"/>
    <w:rsid w:val="00ED1797"/>
    <w:rsid w:val="00ED4148"/>
    <w:rsid w:val="00ED44FC"/>
    <w:rsid w:val="00ED6F56"/>
    <w:rsid w:val="00EE31E7"/>
    <w:rsid w:val="00EE5210"/>
    <w:rsid w:val="00EE5833"/>
    <w:rsid w:val="00EF5B76"/>
    <w:rsid w:val="00EF620F"/>
    <w:rsid w:val="00EF794C"/>
    <w:rsid w:val="00F0096C"/>
    <w:rsid w:val="00F03C0C"/>
    <w:rsid w:val="00F052C7"/>
    <w:rsid w:val="00F068E2"/>
    <w:rsid w:val="00F071B0"/>
    <w:rsid w:val="00F07B1B"/>
    <w:rsid w:val="00F07F9A"/>
    <w:rsid w:val="00F13CE3"/>
    <w:rsid w:val="00F151CC"/>
    <w:rsid w:val="00F17BAB"/>
    <w:rsid w:val="00F17CDC"/>
    <w:rsid w:val="00F20267"/>
    <w:rsid w:val="00F212DA"/>
    <w:rsid w:val="00F21616"/>
    <w:rsid w:val="00F217F8"/>
    <w:rsid w:val="00F24FB4"/>
    <w:rsid w:val="00F27DC8"/>
    <w:rsid w:val="00F37F35"/>
    <w:rsid w:val="00F42BCC"/>
    <w:rsid w:val="00F50E92"/>
    <w:rsid w:val="00F64234"/>
    <w:rsid w:val="00F66696"/>
    <w:rsid w:val="00F7179E"/>
    <w:rsid w:val="00F8027E"/>
    <w:rsid w:val="00F823C8"/>
    <w:rsid w:val="00F830C2"/>
    <w:rsid w:val="00F83DC5"/>
    <w:rsid w:val="00F85E7A"/>
    <w:rsid w:val="00F86C22"/>
    <w:rsid w:val="00F90AB3"/>
    <w:rsid w:val="00F92DF0"/>
    <w:rsid w:val="00F93F44"/>
    <w:rsid w:val="00F979F6"/>
    <w:rsid w:val="00F97E0D"/>
    <w:rsid w:val="00FA0114"/>
    <w:rsid w:val="00FA0BFE"/>
    <w:rsid w:val="00FA1088"/>
    <w:rsid w:val="00FA1458"/>
    <w:rsid w:val="00FA66B7"/>
    <w:rsid w:val="00FB089B"/>
    <w:rsid w:val="00FB481A"/>
    <w:rsid w:val="00FB6240"/>
    <w:rsid w:val="00FC61E4"/>
    <w:rsid w:val="00FC7C72"/>
    <w:rsid w:val="00FD3090"/>
    <w:rsid w:val="00FD3A57"/>
    <w:rsid w:val="00FD4E7D"/>
    <w:rsid w:val="00FD71D5"/>
    <w:rsid w:val="00FD7A26"/>
    <w:rsid w:val="00FE0900"/>
    <w:rsid w:val="00FE43E4"/>
    <w:rsid w:val="00FE4F16"/>
    <w:rsid w:val="00FE5CB9"/>
    <w:rsid w:val="00FE7B00"/>
    <w:rsid w:val="00FF1A96"/>
    <w:rsid w:val="00FF56A7"/>
    <w:rsid w:val="00FF6C9C"/>
    <w:rsid w:val="00FF723A"/>
    <w:rsid w:val="00FF7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C56"/>
    <w:pPr>
      <w:spacing w:after="200" w:line="276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654A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D0854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D0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08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53A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3AF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53A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3AF4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6113F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1726B"/>
    <w:rPr>
      <w:rFonts w:ascii="Times New Roman" w:hAnsi="Times New Roman"/>
      <w:sz w:val="0"/>
      <w:szCs w:val="0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0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1056">
          <w:marLeft w:val="30"/>
          <w:marRight w:val="30"/>
          <w:marTop w:val="30"/>
          <w:marBottom w:val="30"/>
          <w:divBdr>
            <w:top w:val="threeDEngrave" w:sz="6" w:space="1" w:color="000066"/>
            <w:left w:val="threeDEngrave" w:sz="6" w:space="1" w:color="000066"/>
            <w:bottom w:val="threeDEngrave" w:sz="6" w:space="1" w:color="000066"/>
            <w:right w:val="threeDEngrave" w:sz="6" w:space="1" w:color="000066"/>
          </w:divBdr>
          <w:divsChild>
            <w:div w:id="141408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465</TotalTime>
  <Pages>1</Pages>
  <Words>269</Words>
  <Characters>1534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</dc:creator>
  <cp:keywords/>
  <dc:description/>
  <cp:lastModifiedBy>UserXP</cp:lastModifiedBy>
  <cp:revision>142</cp:revision>
  <cp:lastPrinted>2011-09-05T18:10:00Z</cp:lastPrinted>
  <dcterms:created xsi:type="dcterms:W3CDTF">2010-03-01T06:29:00Z</dcterms:created>
  <dcterms:modified xsi:type="dcterms:W3CDTF">2011-09-05T18:10:00Z</dcterms:modified>
</cp:coreProperties>
</file>